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667"/>
        <w:gridCol w:w="3889"/>
        <w:gridCol w:w="720"/>
        <w:gridCol w:w="720"/>
        <w:gridCol w:w="3851"/>
      </w:tblGrid>
      <w:tr w:rsidR="00DF6C6C" w:rsidTr="00EE5CED">
        <w:trPr>
          <w:trHeight w:hRule="exact" w:val="10800"/>
          <w:jc w:val="center"/>
        </w:trPr>
        <w:tc>
          <w:tcPr>
            <w:tcW w:w="3840" w:type="dxa"/>
          </w:tcPr>
          <w:sdt>
            <w:sdtPr>
              <w:alias w:val="Click icon at right to replace picture"/>
              <w:tag w:val="Click icon at right to replace picture"/>
              <w:id w:val="321324275"/>
              <w:picture/>
            </w:sdtPr>
            <w:sdtEndPr/>
            <w:sdtContent>
              <w:p w:rsidR="00DF6C6C" w:rsidRDefault="00DB0D17" w:rsidP="00391079">
                <w:r>
                  <w:rPr>
                    <w:noProof/>
                    <w:lang w:eastAsia="en-US"/>
                  </w:rPr>
                  <w:drawing>
                    <wp:inline distT="0" distB="0" distL="0" distR="0">
                      <wp:extent cx="2432304" cy="2432304"/>
                      <wp:effectExtent l="0" t="0" r="6350" b="6350"/>
                      <wp:docPr id="9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32304" cy="24323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7B70D6" w:rsidRPr="00DA63E4" w:rsidRDefault="007B70D6" w:rsidP="00DA63E4">
            <w:pPr>
              <w:pStyle w:val="Title"/>
              <w:jc w:val="center"/>
              <w:rPr>
                <w:color w:val="8E410B" w:themeColor="accent5" w:themeShade="80"/>
                <w:sz w:val="32"/>
                <w:szCs w:val="32"/>
              </w:rPr>
            </w:pPr>
            <w:r w:rsidRPr="00DA63E4">
              <w:rPr>
                <w:rStyle w:val="Heading2Char"/>
                <w:b/>
                <w:color w:val="8E410B" w:themeColor="accent5" w:themeShade="80"/>
                <w:sz w:val="32"/>
                <w:szCs w:val="32"/>
              </w:rPr>
              <w:t>Sardines on Toast</w:t>
            </w:r>
          </w:p>
          <w:p w:rsidR="00DA63E4" w:rsidRDefault="00DA63E4" w:rsidP="007B70D6"/>
          <w:p w:rsidR="007B70D6" w:rsidRPr="00391079" w:rsidRDefault="007B70D6" w:rsidP="007B70D6">
            <w:pPr>
              <w:rPr>
                <w:color w:val="auto"/>
                <w:sz w:val="28"/>
                <w:szCs w:val="28"/>
              </w:rPr>
            </w:pPr>
            <w:r w:rsidRPr="00391079">
              <w:rPr>
                <w:color w:val="auto"/>
                <w:sz w:val="28"/>
                <w:szCs w:val="28"/>
              </w:rPr>
              <w:t>1 package of sardines packed in oil</w:t>
            </w:r>
          </w:p>
          <w:p w:rsidR="007B70D6" w:rsidRPr="00391079" w:rsidRDefault="007B70D6" w:rsidP="007B70D6">
            <w:pPr>
              <w:rPr>
                <w:color w:val="auto"/>
                <w:sz w:val="28"/>
                <w:szCs w:val="28"/>
              </w:rPr>
            </w:pPr>
            <w:r w:rsidRPr="00391079">
              <w:rPr>
                <w:color w:val="auto"/>
                <w:sz w:val="28"/>
                <w:szCs w:val="28"/>
              </w:rPr>
              <w:t>2 slices of whole wheat bread</w:t>
            </w:r>
          </w:p>
          <w:p w:rsidR="007B70D6" w:rsidRPr="00391079" w:rsidRDefault="007B70D6" w:rsidP="007B70D6">
            <w:pPr>
              <w:rPr>
                <w:color w:val="auto"/>
                <w:sz w:val="28"/>
                <w:szCs w:val="28"/>
              </w:rPr>
            </w:pPr>
            <w:r w:rsidRPr="00391079">
              <w:rPr>
                <w:color w:val="auto"/>
                <w:sz w:val="28"/>
                <w:szCs w:val="28"/>
              </w:rPr>
              <w:t>2 teaspoons of butter</w:t>
            </w:r>
          </w:p>
          <w:p w:rsidR="007B70D6" w:rsidRPr="00391079" w:rsidRDefault="007B70D6" w:rsidP="007B70D6">
            <w:pPr>
              <w:rPr>
                <w:color w:val="auto"/>
                <w:sz w:val="28"/>
                <w:szCs w:val="28"/>
              </w:rPr>
            </w:pPr>
            <w:r w:rsidRPr="00391079">
              <w:rPr>
                <w:color w:val="auto"/>
                <w:sz w:val="28"/>
                <w:szCs w:val="28"/>
              </w:rPr>
              <w:t>1 lemon wedge</w:t>
            </w:r>
          </w:p>
          <w:p w:rsidR="007B70D6" w:rsidRPr="00391079" w:rsidRDefault="007B70D6" w:rsidP="007B70D6">
            <w:pPr>
              <w:rPr>
                <w:b/>
                <w:color w:val="auto"/>
                <w:sz w:val="28"/>
                <w:szCs w:val="28"/>
              </w:rPr>
            </w:pPr>
            <w:r w:rsidRPr="00391079">
              <w:rPr>
                <w:b/>
                <w:color w:val="auto"/>
                <w:sz w:val="28"/>
                <w:szCs w:val="28"/>
              </w:rPr>
              <w:t>Directions</w:t>
            </w:r>
          </w:p>
          <w:p w:rsidR="007B70D6" w:rsidRPr="00DA63E4" w:rsidRDefault="007B70D6" w:rsidP="007B70D6">
            <w:pPr>
              <w:rPr>
                <w:sz w:val="28"/>
                <w:szCs w:val="28"/>
              </w:rPr>
            </w:pPr>
            <w:r w:rsidRPr="00391079">
              <w:rPr>
                <w:color w:val="auto"/>
                <w:sz w:val="28"/>
                <w:szCs w:val="28"/>
              </w:rPr>
              <w:t xml:space="preserve">Drain the sardines. Toast the bread to preferred doneness. Spread sardine chunks </w:t>
            </w:r>
            <w:r w:rsidR="00DA63E4" w:rsidRPr="00391079">
              <w:rPr>
                <w:color w:val="auto"/>
                <w:sz w:val="28"/>
                <w:szCs w:val="28"/>
              </w:rPr>
              <w:t>across the toast. Lightly squeeze the lemon over the sardines</w:t>
            </w:r>
            <w:r w:rsidR="00DA63E4" w:rsidRPr="00DA63E4">
              <w:rPr>
                <w:sz w:val="28"/>
                <w:szCs w:val="28"/>
              </w:rPr>
              <w:t xml:space="preserve">. </w:t>
            </w:r>
          </w:p>
          <w:p w:rsidR="007B70D6" w:rsidRPr="007B70D6" w:rsidRDefault="007B70D6" w:rsidP="007B70D6"/>
        </w:tc>
        <w:tc>
          <w:tcPr>
            <w:tcW w:w="713" w:type="dxa"/>
          </w:tcPr>
          <w:p w:rsidR="00DF6C6C" w:rsidRDefault="00DF6C6C"/>
        </w:tc>
        <w:tc>
          <w:tcPr>
            <w:tcW w:w="667" w:type="dxa"/>
          </w:tcPr>
          <w:p w:rsidR="00EE5CED" w:rsidRDefault="00EE5CED"/>
          <w:p w:rsidR="00EE5CED" w:rsidRPr="00EE5CED" w:rsidRDefault="00EE5CED" w:rsidP="00EE5CED"/>
          <w:p w:rsidR="00EE5CED" w:rsidRPr="00EE5CED" w:rsidRDefault="00EE5CED" w:rsidP="00EE5CED"/>
          <w:p w:rsidR="00EE5CED" w:rsidRPr="00EE5CED" w:rsidRDefault="00EE5CED" w:rsidP="00EE5CED"/>
          <w:p w:rsidR="00EE5CED" w:rsidRPr="00EE5CED" w:rsidRDefault="00EE5CED" w:rsidP="00EE5CED"/>
          <w:p w:rsidR="00EE5CED" w:rsidRPr="00EE5CED" w:rsidRDefault="00EE5CED" w:rsidP="00EE5CED"/>
          <w:p w:rsidR="00EE5CED" w:rsidRPr="00EE5CED" w:rsidRDefault="00EE5CED" w:rsidP="00EE5CED"/>
          <w:p w:rsidR="00EE5CED" w:rsidRPr="00EE5CED" w:rsidRDefault="00EE5CED" w:rsidP="00EE5CED"/>
          <w:p w:rsidR="00EE5CED" w:rsidRPr="00EE5CED" w:rsidRDefault="00EE5CED" w:rsidP="00EE5CED"/>
          <w:p w:rsidR="00EE5CED" w:rsidRPr="00EE5CED" w:rsidRDefault="00EE5CED" w:rsidP="00EE5CED"/>
          <w:p w:rsidR="00EE5CED" w:rsidRPr="00EE5CED" w:rsidRDefault="00EE5CED" w:rsidP="00EE5CED"/>
          <w:p w:rsidR="00EE5CED" w:rsidRPr="00EE5CED" w:rsidRDefault="00EE5CED" w:rsidP="00EE5CED"/>
          <w:p w:rsidR="00EE5CED" w:rsidRPr="00EE5CED" w:rsidRDefault="00EE5CED" w:rsidP="00EE5CED"/>
          <w:p w:rsidR="00EE5CED" w:rsidRPr="00EE5CED" w:rsidRDefault="00EE5CED" w:rsidP="00EE5CED"/>
          <w:p w:rsidR="00EE5CED" w:rsidRPr="00EE5CED" w:rsidRDefault="00EE5CED" w:rsidP="00EE5CED"/>
          <w:p w:rsidR="00EE5CED" w:rsidRPr="00EE5CED" w:rsidRDefault="00EE5CED" w:rsidP="00EE5CED"/>
          <w:p w:rsidR="00DF6C6C" w:rsidRPr="00EE5CED" w:rsidRDefault="00DF6C6C" w:rsidP="00EE5CED"/>
        </w:tc>
        <w:tc>
          <w:tcPr>
            <w:tcW w:w="3889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89"/>
            </w:tblGrid>
            <w:tr w:rsidR="00DF6C6C">
              <w:trPr>
                <w:trHeight w:hRule="exact" w:val="7920"/>
              </w:trPr>
              <w:tc>
                <w:tcPr>
                  <w:tcW w:w="5000" w:type="pct"/>
                </w:tcPr>
                <w:p w:rsidR="00DF6C6C" w:rsidRPr="00516107" w:rsidRDefault="00DA63E4" w:rsidP="00EE5CED">
                  <w:pPr>
                    <w:pStyle w:val="Heading1"/>
                    <w:jc w:val="center"/>
                    <w:rPr>
                      <w:color w:val="204860"/>
                    </w:rPr>
                  </w:pPr>
                  <w:r w:rsidRPr="00516107">
                    <w:rPr>
                      <w:color w:val="002060"/>
                    </w:rPr>
                    <w:t>Strawberry Parfait</w:t>
                  </w:r>
                </w:p>
                <w:p w:rsidR="00A46D7B" w:rsidRDefault="00A46D7B">
                  <w:pPr>
                    <w:pStyle w:val="Heading2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  <w:lang w:eastAsia="en-US"/>
                    </w:rPr>
                    <w:drawing>
                      <wp:inline distT="0" distB="0" distL="0" distR="0">
                        <wp:extent cx="2440305" cy="1626870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strawberryparfait1[1]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0305" cy="1626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6C6C" w:rsidRPr="00A46D7B" w:rsidRDefault="00DA63E4">
                  <w:pPr>
                    <w:pStyle w:val="Heading2"/>
                    <w:rPr>
                      <w:sz w:val="28"/>
                      <w:szCs w:val="28"/>
                    </w:rPr>
                  </w:pPr>
                  <w:r w:rsidRPr="00A46D7B">
                    <w:rPr>
                      <w:sz w:val="28"/>
                      <w:szCs w:val="28"/>
                    </w:rPr>
                    <w:t xml:space="preserve">Ingredients </w:t>
                  </w:r>
                </w:p>
                <w:p w:rsidR="00DF6C6C" w:rsidRPr="00EE5CED" w:rsidRDefault="00DA63E4">
                  <w:pPr>
                    <w:rPr>
                      <w:color w:val="auto"/>
                      <w:sz w:val="28"/>
                      <w:szCs w:val="28"/>
                    </w:rPr>
                  </w:pPr>
                  <w:r w:rsidRPr="00EE5CED">
                    <w:rPr>
                      <w:color w:val="auto"/>
                      <w:sz w:val="28"/>
                      <w:szCs w:val="28"/>
                    </w:rPr>
                    <w:t>1 cup of vanilla yogurt</w:t>
                  </w:r>
                </w:p>
                <w:p w:rsidR="00DA63E4" w:rsidRPr="00EE5CED" w:rsidRDefault="00DA63E4">
                  <w:pPr>
                    <w:rPr>
                      <w:color w:val="auto"/>
                      <w:sz w:val="28"/>
                      <w:szCs w:val="28"/>
                    </w:rPr>
                  </w:pPr>
                  <w:r w:rsidRPr="00EE5CED">
                    <w:rPr>
                      <w:color w:val="auto"/>
                      <w:sz w:val="28"/>
                      <w:szCs w:val="28"/>
                    </w:rPr>
                    <w:t>½ cup of strawberries (sliced)</w:t>
                  </w:r>
                </w:p>
                <w:p w:rsidR="00DA63E4" w:rsidRPr="00EE5CED" w:rsidRDefault="00DA63E4">
                  <w:pPr>
                    <w:rPr>
                      <w:color w:val="auto"/>
                      <w:sz w:val="28"/>
                      <w:szCs w:val="28"/>
                    </w:rPr>
                  </w:pPr>
                  <w:r w:rsidRPr="00EE5CED">
                    <w:rPr>
                      <w:color w:val="auto"/>
                      <w:sz w:val="28"/>
                      <w:szCs w:val="28"/>
                    </w:rPr>
                    <w:t xml:space="preserve">6 Nilla wafers </w:t>
                  </w:r>
                </w:p>
                <w:p w:rsidR="00DF6C6C" w:rsidRPr="00A46D7B" w:rsidRDefault="00EE5CED" w:rsidP="00EE5CED">
                  <w:pPr>
                    <w:pStyle w:val="Heading2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Directions</w:t>
                  </w:r>
                </w:p>
                <w:p w:rsidR="00A46D7B" w:rsidRDefault="00EE5CED">
                  <w:r w:rsidRPr="00EE5CED">
                    <w:rPr>
                      <w:color w:val="auto"/>
                      <w:sz w:val="28"/>
                      <w:szCs w:val="28"/>
                    </w:rPr>
                    <w:t>Put 3 Nilla wafers in the bottom of a bowl. Cover with half the yogurt. Put half the strawberries</w:t>
                  </w:r>
                  <w:r>
                    <w:rPr>
                      <w:sz w:val="28"/>
                      <w:szCs w:val="28"/>
                    </w:rPr>
                    <w:t xml:space="preserve"> on</w:t>
                  </w:r>
                </w:p>
              </w:tc>
            </w:tr>
            <w:tr w:rsidR="00EE5CED">
              <w:trPr>
                <w:trHeight w:hRule="exact" w:val="7920"/>
              </w:trPr>
              <w:tc>
                <w:tcPr>
                  <w:tcW w:w="5000" w:type="pct"/>
                </w:tcPr>
                <w:p w:rsidR="00EE5CED" w:rsidRPr="00EE5CED" w:rsidRDefault="00EE5CED" w:rsidP="00391079">
                  <w:pPr>
                    <w:pStyle w:val="Heading1"/>
                    <w:spacing w:line="276" w:lineRule="auto"/>
                    <w:rPr>
                      <w:b w:val="0"/>
                      <w:color w:val="auto"/>
                      <w:sz w:val="28"/>
                      <w:szCs w:val="28"/>
                    </w:rPr>
                  </w:pPr>
                  <w:r>
                    <w:rPr>
                      <w:b w:val="0"/>
                      <w:color w:val="auto"/>
                      <w:sz w:val="28"/>
                      <w:szCs w:val="28"/>
                    </w:rPr>
                    <w:t>on the yogurt.</w:t>
                  </w:r>
                  <w:r w:rsidR="00391079">
                    <w:rPr>
                      <w:b w:val="0"/>
                      <w:color w:val="auto"/>
                      <w:sz w:val="28"/>
                      <w:szCs w:val="28"/>
                    </w:rPr>
                    <w:t xml:space="preserve"> Repeat. Place in the refrigerator for 30 minutes or eat right away.</w:t>
                  </w:r>
                </w:p>
              </w:tc>
            </w:tr>
            <w:tr w:rsidR="00DF6C6C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"/>
                    <w:gridCol w:w="608"/>
                    <w:gridCol w:w="2381"/>
                  </w:tblGrid>
                  <w:tr w:rsidR="00DF6C6C" w:rsidTr="00EE5CED">
                    <w:sdt>
                      <w:sdtPr>
                        <w:alias w:val="Logo"/>
                        <w:tag w:val="Logo"/>
                        <w:id w:val="-180896203"/>
                        <w:picture/>
                      </w:sdtPr>
                      <w:sdtEndPr/>
                      <w:sdtContent>
                        <w:tc>
                          <w:tcPr>
                            <w:tcW w:w="1157" w:type="pct"/>
                            <w:vAlign w:val="center"/>
                          </w:tcPr>
                          <w:p w:rsidR="00DF6C6C" w:rsidRDefault="00DB0D17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633389" cy="365760"/>
                                  <wp:effectExtent l="0" t="0" r="0" b="0"/>
                                  <wp:docPr id="13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389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sdtContent>
                    </w:sdt>
                    <w:tc>
                      <w:tcPr>
                        <w:tcW w:w="782" w:type="pct"/>
                      </w:tcPr>
                      <w:p w:rsidR="00DF6C6C" w:rsidRDefault="00DF6C6C"/>
                    </w:tc>
                    <w:tc>
                      <w:tcPr>
                        <w:tcW w:w="3061" w:type="pct"/>
                      </w:tcPr>
                      <w:sdt>
                        <w:sdtPr>
                          <w:alias w:val="Company"/>
                          <w:tag w:val=""/>
                          <w:id w:val="1621798997"/>
                          <w:placeholder>
                            <w:docPart w:val="C4F1AE6EB9FB447D8EA3C3D35EEC0923"/>
                          </w:placeholder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:rsidR="00DF6C6C" w:rsidRDefault="00516107">
                            <w:pPr>
                              <w:pStyle w:val="Company"/>
                            </w:pPr>
                            <w:r>
                              <w:t>anna cain</w:t>
                            </w:r>
                          </w:p>
                        </w:sdtContent>
                      </w:sdt>
                      <w:p w:rsidR="00DF6C6C" w:rsidRDefault="00A46D7B" w:rsidP="00A46D7B">
                        <w:pPr>
                          <w:pStyle w:val="Footer"/>
                        </w:pPr>
                        <w:r>
                          <w:t>University of Wisconsin-Stout</w:t>
                        </w:r>
                      </w:p>
                      <w:p w:rsidR="00A46D7B" w:rsidRDefault="00A46D7B" w:rsidP="00A46D7B">
                        <w:pPr>
                          <w:pStyle w:val="Footer"/>
                        </w:pPr>
                        <w:r>
                          <w:t xml:space="preserve">BS Dietetics </w:t>
                        </w:r>
                      </w:p>
                    </w:tc>
                  </w:tr>
                </w:tbl>
                <w:p w:rsidR="00DF6C6C" w:rsidRDefault="00DF6C6C"/>
              </w:tc>
            </w:tr>
          </w:tbl>
          <w:p w:rsidR="00DF6C6C" w:rsidRDefault="00DF6C6C"/>
        </w:tc>
        <w:tc>
          <w:tcPr>
            <w:tcW w:w="720" w:type="dxa"/>
          </w:tcPr>
          <w:p w:rsidR="00DF6C6C" w:rsidRDefault="00DF6C6C"/>
        </w:tc>
        <w:tc>
          <w:tcPr>
            <w:tcW w:w="720" w:type="dxa"/>
          </w:tcPr>
          <w:p w:rsidR="00DF6C6C" w:rsidRDefault="00DF6C6C"/>
        </w:tc>
        <w:tc>
          <w:tcPr>
            <w:tcW w:w="3851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DF6C6C" w:rsidTr="00A73A75">
              <w:trPr>
                <w:trHeight w:hRule="exact" w:val="4140"/>
              </w:trPr>
              <w:sdt>
                <w:sdtPr>
                  <w:id w:val="-1297910721"/>
                  <w:picture/>
                </w:sdtPr>
                <w:sdtEndPr/>
                <w:sdtContent>
                  <w:tc>
                    <w:tcPr>
                      <w:tcW w:w="5000" w:type="pct"/>
                    </w:tcPr>
                    <w:p w:rsidR="00DF6C6C" w:rsidRDefault="00DB0D17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639ECBCB" wp14:editId="5DFD1CC9">
                            <wp:extent cx="2440940" cy="2013775"/>
                            <wp:effectExtent l="0" t="0" r="0" b="5715"/>
                            <wp:docPr id="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0940" cy="2013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sdtContent>
              </w:sdt>
            </w:tr>
            <w:tr w:rsidR="00DF6C6C" w:rsidTr="00A73A75">
              <w:trPr>
                <w:trHeight w:hRule="exact" w:val="80"/>
              </w:trPr>
              <w:tc>
                <w:tcPr>
                  <w:tcW w:w="5000" w:type="pct"/>
                </w:tcPr>
                <w:p w:rsidR="00DF6C6C" w:rsidRDefault="00DF6C6C"/>
              </w:tc>
            </w:tr>
            <w:tr w:rsidR="00DF6C6C" w:rsidTr="00A73A75">
              <w:trPr>
                <w:trHeight w:hRule="exact" w:val="4698"/>
              </w:trPr>
              <w:tc>
                <w:tcPr>
                  <w:tcW w:w="5000" w:type="pct"/>
                  <w:shd w:val="clear" w:color="auto" w:fill="92D050"/>
                </w:tcPr>
                <w:p w:rsidR="00DF6C6C" w:rsidRDefault="009A49B7" w:rsidP="009A49B7">
                  <w:pPr>
                    <w:pStyle w:val="Title"/>
                    <w:jc w:val="center"/>
                  </w:pPr>
                  <w:r w:rsidRPr="00310630">
                    <w:rPr>
                      <w:color w:val="002060"/>
                    </w:rPr>
                    <w:t>Easy recipes full of vitamin D</w:t>
                  </w:r>
                </w:p>
              </w:tc>
            </w:tr>
            <w:tr w:rsidR="00DF6C6C" w:rsidTr="009A49B7">
              <w:trPr>
                <w:trHeight w:hRule="exact" w:val="1440"/>
              </w:trPr>
              <w:tc>
                <w:tcPr>
                  <w:tcW w:w="5000" w:type="pct"/>
                  <w:shd w:val="clear" w:color="auto" w:fill="002060"/>
                  <w:vAlign w:val="bottom"/>
                </w:tcPr>
                <w:p w:rsidR="00391079" w:rsidRDefault="00391079" w:rsidP="00391079">
                  <w:pPr>
                    <w:pStyle w:val="Subtitle"/>
                    <w:spacing w:line="240" w:lineRule="auto"/>
                  </w:pPr>
                  <w:r>
                    <w:t>By Anna Cain</w:t>
                  </w:r>
                </w:p>
                <w:p w:rsidR="00391079" w:rsidRPr="00391079" w:rsidRDefault="00391079" w:rsidP="00391079">
                  <w:pPr>
                    <w:rPr>
                      <w:color w:val="F2F2F2" w:themeColor="background1" w:themeShade="F2"/>
                    </w:rPr>
                  </w:pPr>
                  <w:r>
                    <w:t xml:space="preserve">      </w:t>
                  </w:r>
                  <w:r w:rsidRPr="00391079">
                    <w:rPr>
                      <w:color w:val="F2F2F2" w:themeColor="background1" w:themeShade="F2"/>
                    </w:rPr>
                    <w:t>University of WI-Stout</w:t>
                  </w:r>
                </w:p>
                <w:p w:rsidR="00391079" w:rsidRPr="00391079" w:rsidRDefault="00391079" w:rsidP="00391079">
                  <w:r w:rsidRPr="00391079">
                    <w:rPr>
                      <w:color w:val="F2F2F2" w:themeColor="background1" w:themeShade="F2"/>
                    </w:rPr>
                    <w:t xml:space="preserve">      BS Dietetics</w:t>
                  </w:r>
                </w:p>
              </w:tc>
            </w:tr>
            <w:tr w:rsidR="00391079" w:rsidTr="009A49B7">
              <w:trPr>
                <w:trHeight w:hRule="exact" w:val="1440"/>
              </w:trPr>
              <w:tc>
                <w:tcPr>
                  <w:tcW w:w="5000" w:type="pct"/>
                  <w:shd w:val="clear" w:color="auto" w:fill="002060"/>
                  <w:vAlign w:val="bottom"/>
                </w:tcPr>
                <w:p w:rsidR="00391079" w:rsidRDefault="00391079" w:rsidP="00391079">
                  <w:pPr>
                    <w:pStyle w:val="Subtitle"/>
                  </w:pPr>
                </w:p>
              </w:tc>
            </w:tr>
          </w:tbl>
          <w:p w:rsidR="00DF6C6C" w:rsidRDefault="00DF6C6C"/>
        </w:tc>
        <w:bookmarkStart w:id="0" w:name="_GoBack"/>
        <w:bookmarkEnd w:id="0"/>
      </w:tr>
    </w:tbl>
    <w:p w:rsidR="00DF6C6C" w:rsidRDefault="00DF6C6C">
      <w:pPr>
        <w:pStyle w:val="NoSpacing"/>
      </w:pPr>
    </w:p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DF6C6C">
        <w:trPr>
          <w:trHeight w:hRule="exact" w:val="10800"/>
          <w:jc w:val="center"/>
        </w:trPr>
        <w:tc>
          <w:tcPr>
            <w:tcW w:w="3840" w:type="dxa"/>
          </w:tcPr>
          <w:sdt>
            <w:sdtPr>
              <w:id w:val="-1941750188"/>
              <w:picture/>
            </w:sdtPr>
            <w:sdtEndPr/>
            <w:sdtContent>
              <w:p w:rsidR="00DF6C6C" w:rsidRDefault="00DB0D17">
                <w:r>
                  <w:rPr>
                    <w:noProof/>
                    <w:lang w:eastAsia="en-US"/>
                  </w:rPr>
                  <w:drawing>
                    <wp:inline distT="0" distB="0" distL="0" distR="0">
                      <wp:extent cx="2432304" cy="2432304"/>
                      <wp:effectExtent l="0" t="0" r="6350" b="6350"/>
                      <wp:docPr id="11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32304" cy="24323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305976" w:rsidRPr="006D416D" w:rsidRDefault="00EE5CED" w:rsidP="00EC0767">
            <w:pPr>
              <w:pStyle w:val="Heading1"/>
              <w:jc w:val="center"/>
              <w:rPr>
                <w:color w:val="FFC000"/>
              </w:rPr>
            </w:pPr>
            <w:r>
              <w:rPr>
                <w:color w:val="FFC000"/>
              </w:rPr>
              <w:t>CHEESE &amp; VEGGIE OMELET</w:t>
            </w:r>
          </w:p>
          <w:p w:rsidR="006D416D" w:rsidRDefault="006D416D" w:rsidP="00C9484F">
            <w:pPr>
              <w:rPr>
                <w:b/>
                <w:sz w:val="28"/>
                <w:szCs w:val="28"/>
              </w:rPr>
            </w:pPr>
          </w:p>
          <w:p w:rsidR="00C9484F" w:rsidRPr="00391079" w:rsidRDefault="00C9484F" w:rsidP="00C9484F">
            <w:pPr>
              <w:rPr>
                <w:b/>
                <w:color w:val="auto"/>
                <w:sz w:val="28"/>
                <w:szCs w:val="28"/>
              </w:rPr>
            </w:pPr>
            <w:r w:rsidRPr="00391079">
              <w:rPr>
                <w:b/>
                <w:color w:val="auto"/>
                <w:sz w:val="28"/>
                <w:szCs w:val="28"/>
              </w:rPr>
              <w:t>Ingredients</w:t>
            </w:r>
          </w:p>
          <w:p w:rsidR="00C9484F" w:rsidRPr="00391079" w:rsidRDefault="00C9484F" w:rsidP="00C9484F">
            <w:pPr>
              <w:rPr>
                <w:color w:val="auto"/>
                <w:sz w:val="28"/>
                <w:szCs w:val="28"/>
              </w:rPr>
            </w:pPr>
            <w:r w:rsidRPr="00391079">
              <w:rPr>
                <w:color w:val="auto"/>
                <w:sz w:val="28"/>
                <w:szCs w:val="28"/>
              </w:rPr>
              <w:t>2 eggs</w:t>
            </w:r>
          </w:p>
          <w:p w:rsidR="00C9484F" w:rsidRPr="00391079" w:rsidRDefault="00C9484F" w:rsidP="00C9484F">
            <w:pPr>
              <w:rPr>
                <w:color w:val="auto"/>
                <w:sz w:val="28"/>
                <w:szCs w:val="28"/>
              </w:rPr>
            </w:pPr>
            <w:r w:rsidRPr="00391079">
              <w:rPr>
                <w:color w:val="auto"/>
                <w:sz w:val="28"/>
                <w:szCs w:val="28"/>
              </w:rPr>
              <w:t>1/8 cup of chopped red pepper</w:t>
            </w:r>
          </w:p>
          <w:p w:rsidR="00C9484F" w:rsidRPr="00391079" w:rsidRDefault="00C9484F" w:rsidP="00C9484F">
            <w:pPr>
              <w:rPr>
                <w:color w:val="auto"/>
                <w:sz w:val="28"/>
                <w:szCs w:val="28"/>
              </w:rPr>
            </w:pPr>
            <w:r w:rsidRPr="00391079">
              <w:rPr>
                <w:color w:val="auto"/>
                <w:sz w:val="28"/>
                <w:szCs w:val="28"/>
              </w:rPr>
              <w:t>1/8 cup of chopped onion</w:t>
            </w:r>
          </w:p>
          <w:p w:rsidR="002B3C1F" w:rsidRPr="00391079" w:rsidRDefault="002B3C1F" w:rsidP="00C9484F">
            <w:pPr>
              <w:rPr>
                <w:color w:val="auto"/>
                <w:sz w:val="28"/>
                <w:szCs w:val="28"/>
              </w:rPr>
            </w:pPr>
            <w:r w:rsidRPr="00391079">
              <w:rPr>
                <w:color w:val="auto"/>
                <w:sz w:val="28"/>
                <w:szCs w:val="28"/>
              </w:rPr>
              <w:t>¼ cup of slice mushrooms</w:t>
            </w:r>
          </w:p>
          <w:p w:rsidR="002B3C1F" w:rsidRPr="00391079" w:rsidRDefault="00BC76FF" w:rsidP="00C9484F">
            <w:pPr>
              <w:rPr>
                <w:color w:val="auto"/>
                <w:sz w:val="28"/>
                <w:szCs w:val="28"/>
              </w:rPr>
            </w:pPr>
            <w:r w:rsidRPr="00391079">
              <w:rPr>
                <w:color w:val="auto"/>
                <w:sz w:val="28"/>
                <w:szCs w:val="28"/>
              </w:rPr>
              <w:t>¼ cup of shredded cheese</w:t>
            </w:r>
          </w:p>
          <w:p w:rsidR="00D77D9B" w:rsidRPr="00391079" w:rsidRDefault="006D416D" w:rsidP="00C9484F">
            <w:pPr>
              <w:rPr>
                <w:color w:val="auto"/>
                <w:sz w:val="28"/>
                <w:szCs w:val="28"/>
              </w:rPr>
            </w:pPr>
            <w:r w:rsidRPr="00391079">
              <w:rPr>
                <w:color w:val="auto"/>
                <w:sz w:val="28"/>
                <w:szCs w:val="28"/>
              </w:rPr>
              <w:t xml:space="preserve">1/8 tsp. of dry parsley </w:t>
            </w:r>
          </w:p>
          <w:p w:rsidR="002B3C1F" w:rsidRPr="00391079" w:rsidRDefault="00D77D9B" w:rsidP="00C9484F">
            <w:pPr>
              <w:rPr>
                <w:color w:val="auto"/>
                <w:sz w:val="28"/>
                <w:szCs w:val="28"/>
              </w:rPr>
            </w:pPr>
            <w:r w:rsidRPr="00391079">
              <w:rPr>
                <w:color w:val="auto"/>
                <w:sz w:val="28"/>
                <w:szCs w:val="28"/>
              </w:rPr>
              <w:t>1</w:t>
            </w:r>
            <w:r w:rsidR="002B3C1F" w:rsidRPr="00391079">
              <w:rPr>
                <w:color w:val="auto"/>
                <w:sz w:val="28"/>
                <w:szCs w:val="28"/>
              </w:rPr>
              <w:t xml:space="preserve"> tsp. of butter</w:t>
            </w:r>
          </w:p>
          <w:p w:rsidR="00BC76FF" w:rsidRPr="00C9484F" w:rsidRDefault="00BC76FF" w:rsidP="00C9484F"/>
        </w:tc>
        <w:tc>
          <w:tcPr>
            <w:tcW w:w="713" w:type="dxa"/>
          </w:tcPr>
          <w:p w:rsidR="00DF6C6C" w:rsidRDefault="00DF6C6C"/>
        </w:tc>
        <w:tc>
          <w:tcPr>
            <w:tcW w:w="713" w:type="dxa"/>
          </w:tcPr>
          <w:p w:rsidR="00DF6C6C" w:rsidRDefault="00DF6C6C"/>
        </w:tc>
        <w:tc>
          <w:tcPr>
            <w:tcW w:w="3843" w:type="dxa"/>
          </w:tcPr>
          <w:p w:rsidR="00DF6C6C" w:rsidRPr="00391079" w:rsidRDefault="00EE5CED" w:rsidP="00BC76FF">
            <w:pPr>
              <w:pStyle w:val="Heading2"/>
              <w:spacing w:before="200"/>
              <w:rPr>
                <w:rStyle w:val="Heading2Char"/>
                <w:b/>
                <w:bCs/>
                <w:color w:val="auto"/>
                <w:sz w:val="28"/>
                <w:szCs w:val="28"/>
              </w:rPr>
            </w:pPr>
            <w:r w:rsidRPr="00391079">
              <w:rPr>
                <w:rStyle w:val="Heading2Char"/>
                <w:b/>
                <w:bCs/>
                <w:color w:val="auto"/>
                <w:sz w:val="28"/>
                <w:szCs w:val="28"/>
              </w:rPr>
              <w:t>Omelet</w:t>
            </w:r>
            <w:r w:rsidR="002E5C91" w:rsidRPr="00391079">
              <w:rPr>
                <w:rStyle w:val="Heading2Char"/>
                <w:b/>
                <w:bCs/>
                <w:color w:val="auto"/>
                <w:sz w:val="28"/>
                <w:szCs w:val="28"/>
              </w:rPr>
              <w:t xml:space="preserve"> </w:t>
            </w:r>
            <w:r w:rsidR="00BC76FF" w:rsidRPr="00391079">
              <w:rPr>
                <w:rStyle w:val="Heading2Char"/>
                <w:b/>
                <w:bCs/>
                <w:color w:val="auto"/>
                <w:sz w:val="28"/>
                <w:szCs w:val="28"/>
              </w:rPr>
              <w:t>Directions</w:t>
            </w:r>
          </w:p>
          <w:p w:rsidR="00D77D9B" w:rsidRPr="00391079" w:rsidRDefault="00D77D9B" w:rsidP="00D77D9B">
            <w:pPr>
              <w:rPr>
                <w:color w:val="auto"/>
                <w:sz w:val="28"/>
                <w:szCs w:val="28"/>
              </w:rPr>
            </w:pPr>
            <w:r w:rsidRPr="00391079">
              <w:rPr>
                <w:color w:val="auto"/>
                <w:sz w:val="28"/>
                <w:szCs w:val="28"/>
              </w:rPr>
              <w:t xml:space="preserve">Scramble the eggs and set aside. Chop the pepper and onion. Slice the mushrooms. </w:t>
            </w:r>
          </w:p>
          <w:p w:rsidR="00D77D9B" w:rsidRPr="00391079" w:rsidRDefault="00D77D9B" w:rsidP="00D77D9B">
            <w:pPr>
              <w:rPr>
                <w:color w:val="auto"/>
                <w:sz w:val="28"/>
                <w:szCs w:val="28"/>
              </w:rPr>
            </w:pPr>
            <w:r w:rsidRPr="00391079">
              <w:rPr>
                <w:color w:val="auto"/>
                <w:sz w:val="28"/>
                <w:szCs w:val="28"/>
              </w:rPr>
              <w:t>Heat a small frying pan on medium heat. Add 1 teaspoon of butter until slightly bubbly. Add the chopped veggies and cook for 2 minutes.</w:t>
            </w:r>
          </w:p>
          <w:p w:rsidR="00D77D9B" w:rsidRPr="00391079" w:rsidRDefault="00D77D9B" w:rsidP="00D77D9B">
            <w:pPr>
              <w:rPr>
                <w:color w:val="auto"/>
                <w:sz w:val="28"/>
                <w:szCs w:val="28"/>
              </w:rPr>
            </w:pPr>
            <w:r w:rsidRPr="00391079">
              <w:rPr>
                <w:color w:val="auto"/>
                <w:sz w:val="28"/>
                <w:szCs w:val="28"/>
              </w:rPr>
              <w:t>Add the egg to the veggies.  Cook for 1 minute. Flip the egg over. Sprinkle with the cheese</w:t>
            </w:r>
            <w:r w:rsidR="006D416D" w:rsidRPr="00391079">
              <w:rPr>
                <w:color w:val="auto"/>
                <w:sz w:val="28"/>
                <w:szCs w:val="28"/>
              </w:rPr>
              <w:t xml:space="preserve"> and parsley. After 1 minute fold the egg in half and place on a plate. Enjoy!</w:t>
            </w:r>
          </w:p>
          <w:p w:rsidR="004027D3" w:rsidRDefault="004027D3" w:rsidP="006D416D">
            <w:pPr>
              <w:pStyle w:val="Quote"/>
              <w:jc w:val="center"/>
              <w:rPr>
                <w:b/>
                <w:color w:val="CBA81A" w:themeColor="accent3" w:themeShade="BF"/>
                <w:sz w:val="36"/>
                <w:szCs w:val="36"/>
              </w:rPr>
            </w:pPr>
            <w:r w:rsidRPr="00602E33">
              <w:rPr>
                <w:b/>
                <w:color w:val="002060"/>
                <w:sz w:val="36"/>
                <w:szCs w:val="36"/>
              </w:rPr>
              <w:t>“Vitamin D is, without question, the miracle nutrient of the century.” –Mike Adams</w:t>
            </w:r>
          </w:p>
          <w:p w:rsidR="004027D3" w:rsidRPr="004027D3" w:rsidRDefault="004027D3" w:rsidP="004027D3"/>
          <w:p w:rsidR="00DF6C6C" w:rsidRPr="006D416D" w:rsidRDefault="004027D3" w:rsidP="006D416D">
            <w:pPr>
              <w:pStyle w:val="Quote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color w:val="CBA81A" w:themeColor="accent3" w:themeShade="BF"/>
                <w:sz w:val="36"/>
                <w:szCs w:val="36"/>
              </w:rPr>
              <w:t xml:space="preserve"> </w:t>
            </w:r>
          </w:p>
        </w:tc>
        <w:tc>
          <w:tcPr>
            <w:tcW w:w="720" w:type="dxa"/>
          </w:tcPr>
          <w:p w:rsidR="00DF6C6C" w:rsidRDefault="00DF6C6C"/>
        </w:tc>
        <w:tc>
          <w:tcPr>
            <w:tcW w:w="720" w:type="dxa"/>
          </w:tcPr>
          <w:p w:rsidR="00DF6C6C" w:rsidRDefault="00DF6C6C"/>
        </w:tc>
        <w:tc>
          <w:tcPr>
            <w:tcW w:w="3851" w:type="dxa"/>
          </w:tcPr>
          <w:sdt>
            <w:sdtPr>
              <w:id w:val="1665123103"/>
              <w:picture/>
            </w:sdtPr>
            <w:sdtEndPr/>
            <w:sdtContent>
              <w:p w:rsidR="00DF6C6C" w:rsidRDefault="00DB0D17">
                <w:r>
                  <w:rPr>
                    <w:noProof/>
                    <w:lang w:eastAsia="en-US"/>
                  </w:rPr>
                  <w:drawing>
                    <wp:inline distT="0" distB="0" distL="0" distR="0">
                      <wp:extent cx="2038350" cy="2653254"/>
                      <wp:effectExtent l="0" t="0" r="0" b="0"/>
                      <wp:docPr id="12" name="Pictur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048838" cy="26669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EC0767" w:rsidRPr="006D416D" w:rsidRDefault="00EC0767" w:rsidP="00EC0767">
            <w:pPr>
              <w:pStyle w:val="Heading1"/>
              <w:jc w:val="center"/>
              <w:rPr>
                <w:rStyle w:val="Heading1Char"/>
                <w:b/>
                <w:bCs/>
                <w:color w:val="FF0000"/>
              </w:rPr>
            </w:pPr>
            <w:r w:rsidRPr="006D416D">
              <w:rPr>
                <w:rStyle w:val="Heading1Char"/>
                <w:b/>
                <w:bCs/>
                <w:color w:val="FF0000"/>
              </w:rPr>
              <w:t>Strawberry Banana Smoothie</w:t>
            </w:r>
          </w:p>
          <w:p w:rsidR="00EC0767" w:rsidRPr="00EC0767" w:rsidRDefault="00EC0767" w:rsidP="00EC0767"/>
          <w:p w:rsidR="00EC0767" w:rsidRPr="00391079" w:rsidRDefault="00EC0767" w:rsidP="00EC0767">
            <w:pPr>
              <w:rPr>
                <w:b/>
                <w:color w:val="auto"/>
                <w:sz w:val="28"/>
                <w:szCs w:val="28"/>
              </w:rPr>
            </w:pPr>
            <w:r w:rsidRPr="00391079">
              <w:rPr>
                <w:b/>
                <w:color w:val="auto"/>
                <w:sz w:val="28"/>
                <w:szCs w:val="28"/>
              </w:rPr>
              <w:t>Ingredients</w:t>
            </w:r>
          </w:p>
          <w:p w:rsidR="00EC0767" w:rsidRPr="00391079" w:rsidRDefault="00EC0767" w:rsidP="00EC0767">
            <w:pPr>
              <w:rPr>
                <w:color w:val="auto"/>
                <w:sz w:val="28"/>
                <w:szCs w:val="28"/>
              </w:rPr>
            </w:pPr>
            <w:r w:rsidRPr="00391079">
              <w:rPr>
                <w:color w:val="auto"/>
                <w:sz w:val="28"/>
                <w:szCs w:val="28"/>
              </w:rPr>
              <w:t xml:space="preserve">1 very ripe banana </w:t>
            </w:r>
          </w:p>
          <w:p w:rsidR="00EC0767" w:rsidRPr="00391079" w:rsidRDefault="00EC0767" w:rsidP="00EC0767">
            <w:pPr>
              <w:rPr>
                <w:color w:val="auto"/>
                <w:sz w:val="28"/>
                <w:szCs w:val="28"/>
              </w:rPr>
            </w:pPr>
            <w:r w:rsidRPr="00391079">
              <w:rPr>
                <w:color w:val="auto"/>
                <w:sz w:val="28"/>
                <w:szCs w:val="28"/>
              </w:rPr>
              <w:t>½ cup of strawberry yogurt</w:t>
            </w:r>
          </w:p>
          <w:p w:rsidR="00EC0767" w:rsidRPr="00391079" w:rsidRDefault="00EC0767" w:rsidP="00EC0767">
            <w:pPr>
              <w:rPr>
                <w:color w:val="auto"/>
                <w:sz w:val="28"/>
                <w:szCs w:val="28"/>
              </w:rPr>
            </w:pPr>
            <w:r w:rsidRPr="00391079">
              <w:rPr>
                <w:color w:val="auto"/>
                <w:sz w:val="28"/>
                <w:szCs w:val="28"/>
              </w:rPr>
              <w:t>1 ½ cups of milk</w:t>
            </w:r>
          </w:p>
          <w:p w:rsidR="00EC0767" w:rsidRPr="00391079" w:rsidRDefault="00EC0767" w:rsidP="00EC0767">
            <w:pPr>
              <w:rPr>
                <w:b/>
                <w:color w:val="auto"/>
                <w:sz w:val="28"/>
                <w:szCs w:val="28"/>
              </w:rPr>
            </w:pPr>
            <w:r w:rsidRPr="00391079">
              <w:rPr>
                <w:b/>
                <w:color w:val="auto"/>
                <w:sz w:val="28"/>
                <w:szCs w:val="28"/>
              </w:rPr>
              <w:t>Directions</w:t>
            </w:r>
          </w:p>
          <w:p w:rsidR="00DF6C6C" w:rsidRDefault="00EC0767" w:rsidP="00EC0767">
            <w:r w:rsidRPr="00391079">
              <w:rPr>
                <w:color w:val="auto"/>
                <w:sz w:val="28"/>
                <w:szCs w:val="28"/>
              </w:rPr>
              <w:t>Place all ingredients in a blender, food processor, or smoothie maker. Mix for 30 seconds. Pour into a glass and enjoy!</w:t>
            </w:r>
          </w:p>
        </w:tc>
      </w:tr>
    </w:tbl>
    <w:p w:rsidR="00DF6C6C" w:rsidRDefault="00DF6C6C">
      <w:pPr>
        <w:pStyle w:val="NoSpacing"/>
      </w:pPr>
    </w:p>
    <w:sectPr w:rsidR="00DF6C6C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A75"/>
    <w:rsid w:val="001A5F8C"/>
    <w:rsid w:val="001D76B2"/>
    <w:rsid w:val="002B3C1F"/>
    <w:rsid w:val="002E5C91"/>
    <w:rsid w:val="00305976"/>
    <w:rsid w:val="00310630"/>
    <w:rsid w:val="00391079"/>
    <w:rsid w:val="004027D3"/>
    <w:rsid w:val="004B01AA"/>
    <w:rsid w:val="00516107"/>
    <w:rsid w:val="00602E33"/>
    <w:rsid w:val="006D416D"/>
    <w:rsid w:val="00785B2F"/>
    <w:rsid w:val="007B70D6"/>
    <w:rsid w:val="007F5022"/>
    <w:rsid w:val="00967B7B"/>
    <w:rsid w:val="009A49B7"/>
    <w:rsid w:val="00A46D7B"/>
    <w:rsid w:val="00A73A75"/>
    <w:rsid w:val="00BC76FF"/>
    <w:rsid w:val="00C00FCD"/>
    <w:rsid w:val="00C9484F"/>
    <w:rsid w:val="00D77D9B"/>
    <w:rsid w:val="00DA63E4"/>
    <w:rsid w:val="00DB0D17"/>
    <w:rsid w:val="00DF6C6C"/>
    <w:rsid w:val="00EC0767"/>
    <w:rsid w:val="00EE5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C381D4-801D-4240-B42B-F79D17635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6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udent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4F1AE6EB9FB447D8EA3C3D35EEC09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CF751-0D1A-464C-91DE-C4EB2542A634}"/>
      </w:docPartPr>
      <w:docPartBody>
        <w:p w:rsidR="001D4CF7" w:rsidRDefault="00C63510">
          <w:pPr>
            <w:pStyle w:val="C4F1AE6EB9FB447D8EA3C3D35EEC0923"/>
          </w:pPr>
          <w: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510"/>
    <w:rsid w:val="001D4CF7"/>
    <w:rsid w:val="00756013"/>
    <w:rsid w:val="00C63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17AB26061F341908DDB2572A1BB809E">
    <w:name w:val="417AB26061F341908DDB2572A1BB809E"/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  <w:spacing w:after="200" w:line="288" w:lineRule="auto"/>
    </w:pPr>
    <w:rPr>
      <w:color w:val="50637D" w:themeColor="text2" w:themeTint="E6"/>
      <w:sz w:val="20"/>
    </w:rPr>
  </w:style>
  <w:style w:type="paragraph" w:customStyle="1" w:styleId="15F50B39F28E4A5BABF0D0D362F359B1">
    <w:name w:val="15F50B39F28E4A5BABF0D0D362F359B1"/>
  </w:style>
  <w:style w:type="paragraph" w:customStyle="1" w:styleId="FEBFA8A193BA4947BEC867D734843B58">
    <w:name w:val="FEBFA8A193BA4947BEC867D734843B58"/>
  </w:style>
  <w:style w:type="paragraph" w:customStyle="1" w:styleId="9DE3B46345F84A53842271EAFF07866D">
    <w:name w:val="9DE3B46345F84A53842271EAFF07866D"/>
  </w:style>
  <w:style w:type="paragraph" w:customStyle="1" w:styleId="2BA1B388D3444E48A746EBAB56DF9E76">
    <w:name w:val="2BA1B388D3444E48A746EBAB56DF9E76"/>
  </w:style>
  <w:style w:type="paragraph" w:customStyle="1" w:styleId="EB15E69967D24ADF973C238C2FED790D">
    <w:name w:val="EB15E69967D24ADF973C238C2FED790D"/>
  </w:style>
  <w:style w:type="paragraph" w:customStyle="1" w:styleId="C4F1AE6EB9FB447D8EA3C3D35EEC0923">
    <w:name w:val="C4F1AE6EB9FB447D8EA3C3D35EEC0923"/>
  </w:style>
  <w:style w:type="paragraph" w:customStyle="1" w:styleId="8AE8D9B117B6471A9830C43811938915">
    <w:name w:val="8AE8D9B117B6471A9830C43811938915"/>
  </w:style>
  <w:style w:type="paragraph" w:customStyle="1" w:styleId="BBEDD9688B0D4F5C966B9E9AF78103C7">
    <w:name w:val="BBEDD9688B0D4F5C966B9E9AF78103C7"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2E74B5" w:themeColor="accent1" w:themeShade="BF"/>
      <w:sz w:val="42"/>
    </w:rPr>
  </w:style>
  <w:style w:type="paragraph" w:customStyle="1" w:styleId="BC54FE93A4464A6B9FF9CC08581563E9">
    <w:name w:val="BC54FE93A4464A6B9FF9CC08581563E9"/>
  </w:style>
  <w:style w:type="paragraph" w:customStyle="1" w:styleId="E333A19C445449529FCD5A71F0E2BD3D">
    <w:name w:val="E333A19C445449529FCD5A71F0E2BD3D"/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2E74B5" w:themeColor="accent1" w:themeShade="BF"/>
        <w:bottom w:val="single" w:sz="4" w:space="14" w:color="2E74B5" w:themeColor="accent1" w:themeShade="BF"/>
      </w:pBdr>
      <w:spacing w:before="480" w:after="480" w:line="336" w:lineRule="auto"/>
    </w:pPr>
    <w:rPr>
      <w:i/>
      <w:iCs/>
      <w:color w:val="2E74B5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2E74B5" w:themeColor="accent1" w:themeShade="BF"/>
      <w:sz w:val="30"/>
    </w:rPr>
  </w:style>
  <w:style w:type="paragraph" w:customStyle="1" w:styleId="C4A6948489A8481C8E42C05C9FB5F6D2">
    <w:name w:val="C4A6948489A8481C8E42C05C9FB5F6D2"/>
  </w:style>
  <w:style w:type="paragraph" w:customStyle="1" w:styleId="A38BB584426240B7B76334DE2B91FA5E">
    <w:name w:val="A38BB584426240B7B76334DE2B91FA5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2120</TotalTime>
  <Pages>2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anna cain</Company>
  <LinksUpToDate>false</LinksUpToDate>
  <CharactersWithSpaces>1704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Student</dc:creator>
  <cp:keywords/>
  <cp:lastModifiedBy>Anna Cain</cp:lastModifiedBy>
  <cp:revision>9</cp:revision>
  <dcterms:created xsi:type="dcterms:W3CDTF">2015-03-27T17:28:00Z</dcterms:created>
  <dcterms:modified xsi:type="dcterms:W3CDTF">2015-04-09T00:47:00Z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